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E73" w:rsidRDefault="001F0E73">
      <w:pPr>
        <w:pStyle w:val="NormalWeb"/>
        <w:widowControl/>
        <w:spacing w:beforeAutospacing="0" w:afterAutospacing="0" w:line="576" w:lineRule="exact"/>
        <w:jc w:val="both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1F0E73" w:rsidRDefault="001F0E7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76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政府信息公开申请表</w:t>
      </w:r>
    </w:p>
    <w:tbl>
      <w:tblPr>
        <w:tblW w:w="956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741"/>
        <w:gridCol w:w="1139"/>
        <w:gridCol w:w="1467"/>
        <w:gridCol w:w="1263"/>
        <w:gridCol w:w="562"/>
        <w:gridCol w:w="1219"/>
        <w:gridCol w:w="175"/>
        <w:gridCol w:w="1191"/>
        <w:gridCol w:w="1807"/>
      </w:tblGrid>
      <w:tr w:rsidR="001F0E73" w:rsidRPr="001F3120">
        <w:trPr>
          <w:trHeight w:val="547"/>
          <w:jc w:val="center"/>
        </w:trPr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请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人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息</w:t>
            </w:r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公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民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 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30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571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567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555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 w:val="restart"/>
            <w:tcBorders>
              <w:top w:val="nil"/>
              <w:left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法人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或者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其他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组织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法人代表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552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统一社会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信用代码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590"/>
          <w:jc w:val="center"/>
        </w:trPr>
        <w:tc>
          <w:tcPr>
            <w:tcW w:w="74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30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672"/>
          <w:jc w:val="center"/>
        </w:trPr>
        <w:tc>
          <w:tcPr>
            <w:tcW w:w="7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627"/>
          <w:jc w:val="center"/>
        </w:trPr>
        <w:tc>
          <w:tcPr>
            <w:tcW w:w="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需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政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府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息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情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况</w:t>
            </w:r>
          </w:p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  <w:p w:rsidR="001F0E73" w:rsidRDefault="001F0E73">
            <w:pPr>
              <w:widowControl/>
              <w:spacing w:line="360" w:lineRule="auto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  <w:tc>
          <w:tcPr>
            <w:tcW w:w="113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所需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内容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描述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ind w:firstLineChars="100" w:firstLine="240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信息名称</w:t>
            </w:r>
          </w:p>
        </w:tc>
        <w:tc>
          <w:tcPr>
            <w:tcW w:w="6217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 </w:t>
            </w:r>
          </w:p>
        </w:tc>
      </w:tr>
      <w:tr w:rsidR="001F0E73" w:rsidRPr="001F3120">
        <w:trPr>
          <w:trHeight w:val="633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信息索引号</w:t>
            </w:r>
          </w:p>
        </w:tc>
        <w:tc>
          <w:tcPr>
            <w:tcW w:w="18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信息文号</w:t>
            </w:r>
          </w:p>
        </w:tc>
        <w:tc>
          <w:tcPr>
            <w:tcW w:w="317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</w:tr>
      <w:tr w:rsidR="001F0E73" w:rsidRPr="001F3120">
        <w:trPr>
          <w:trHeight w:val="1319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0E73" w:rsidRDefault="001F0E73">
            <w:pPr>
              <w:widowControl/>
              <w:spacing w:line="360" w:lineRule="auto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或者其他特征描述：</w:t>
            </w:r>
          </w:p>
        </w:tc>
      </w:tr>
      <w:tr w:rsidR="001F0E73" w:rsidRPr="001F3120">
        <w:trPr>
          <w:trHeight w:val="890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申请答复部门（单位）</w:t>
            </w:r>
          </w:p>
        </w:tc>
        <w:tc>
          <w:tcPr>
            <w:tcW w:w="76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1F0E73" w:rsidRPr="001F3120">
        <w:trPr>
          <w:trHeight w:val="974"/>
          <w:jc w:val="center"/>
        </w:trPr>
        <w:tc>
          <w:tcPr>
            <w:tcW w:w="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提供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方式</w:t>
            </w:r>
          </w:p>
        </w:tc>
        <w:tc>
          <w:tcPr>
            <w:tcW w:w="768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书面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其他：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  <w:u w:val="single"/>
              </w:rPr>
              <w:t xml:space="preserve">                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</w:p>
          <w:p w:rsidR="001F0E73" w:rsidRDefault="001F0E73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若本机关无法按照指定方式提供所需信息，也可接受其他方式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 </w:t>
            </w:r>
          </w:p>
        </w:tc>
      </w:tr>
      <w:tr w:rsidR="001F0E73" w:rsidRPr="001F3120">
        <w:trPr>
          <w:trHeight w:val="696"/>
          <w:jc w:val="center"/>
        </w:trPr>
        <w:tc>
          <w:tcPr>
            <w:tcW w:w="7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获取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方式</w:t>
            </w:r>
          </w:p>
        </w:tc>
        <w:tc>
          <w:tcPr>
            <w:tcW w:w="768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0E73" w:rsidRDefault="001F0E73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邮寄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网上获取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传真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自行领取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当场查阅、抄录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    </w:t>
            </w:r>
          </w:p>
        </w:tc>
      </w:tr>
      <w:tr w:rsidR="001F0E73" w:rsidRPr="001F3120">
        <w:trPr>
          <w:trHeight w:val="888"/>
          <w:jc w:val="center"/>
        </w:trPr>
        <w:tc>
          <w:tcPr>
            <w:tcW w:w="18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申请人签名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或盖章</w:t>
            </w:r>
          </w:p>
        </w:tc>
        <w:tc>
          <w:tcPr>
            <w:tcW w:w="27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95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申请时间</w:t>
            </w:r>
          </w:p>
        </w:tc>
        <w:tc>
          <w:tcPr>
            <w:tcW w:w="29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0E73" w:rsidRDefault="001F0E73">
            <w:pPr>
              <w:widowControl/>
              <w:spacing w:line="360" w:lineRule="auto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  <w:t xml:space="preserve"> 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1F0E73" w:rsidRDefault="001F0E73">
      <w:pPr>
        <w:ind w:left="876" w:hangingChars="400" w:hanging="876"/>
        <w:jc w:val="center"/>
        <w:rPr>
          <w:rFonts w:ascii="仿宋_GB2312" w:eastAsia="仿宋_GB2312" w:hAnsi="仿宋_GB2312" w:cs="仿宋_GB2312"/>
          <w:spacing w:val="-23"/>
          <w:sz w:val="24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pacing w:val="-11"/>
          <w:kern w:val="0"/>
          <w:sz w:val="24"/>
        </w:rPr>
        <w:t>备注</w:t>
      </w:r>
      <w:r>
        <w:rPr>
          <w:rFonts w:ascii="仿宋_GB2312" w:eastAsia="仿宋_GB2312" w:hAnsi="仿宋_GB2312" w:cs="仿宋_GB2312" w:hint="eastAsia"/>
          <w:color w:val="000000"/>
          <w:spacing w:val="-11"/>
          <w:kern w:val="0"/>
          <w:sz w:val="24"/>
        </w:rPr>
        <w:t>：</w:t>
      </w:r>
      <w:r>
        <w:rPr>
          <w:rFonts w:ascii="仿宋_GB2312" w:eastAsia="仿宋_GB2312" w:hAnsi="仿宋_GB2312" w:cs="仿宋_GB2312" w:hint="eastAsia"/>
          <w:color w:val="000000"/>
          <w:spacing w:val="-23"/>
          <w:kern w:val="0"/>
          <w:sz w:val="24"/>
        </w:rPr>
        <w:t>申请公开政府信息的数量、频次明显超过合理范围，需说明理由，行政机关可以收取信息处理费。</w:t>
      </w:r>
    </w:p>
    <w:p w:rsidR="001F0E73" w:rsidRDefault="001F0E73">
      <w:pPr>
        <w:rPr>
          <w:rFonts w:ascii="仿宋_GB2312" w:eastAsia="仿宋_GB2312" w:hAnsi="仿宋_GB2312" w:cs="仿宋_GB2312"/>
          <w:sz w:val="32"/>
          <w:szCs w:val="32"/>
        </w:rPr>
      </w:pPr>
    </w:p>
    <w:sectPr w:rsidR="001F0E73" w:rsidSect="0019565F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GM2ZWQwZTEzN2E3MGFkNWRjYjg5YTllZThmNTFjMzIifQ=="/>
  </w:docVars>
  <w:rsids>
    <w:rsidRoot w:val="038F7F2E"/>
    <w:rsid w:val="00011F5D"/>
    <w:rsid w:val="0019565F"/>
    <w:rsid w:val="001F0E73"/>
    <w:rsid w:val="001F3120"/>
    <w:rsid w:val="00760700"/>
    <w:rsid w:val="008B0682"/>
    <w:rsid w:val="00AF6DB6"/>
    <w:rsid w:val="00B37563"/>
    <w:rsid w:val="00C04B17"/>
    <w:rsid w:val="00C56B4E"/>
    <w:rsid w:val="00D95294"/>
    <w:rsid w:val="00DD0C51"/>
    <w:rsid w:val="00ED23C4"/>
    <w:rsid w:val="038F7F2E"/>
    <w:rsid w:val="084B188C"/>
    <w:rsid w:val="08825C62"/>
    <w:rsid w:val="089A0D31"/>
    <w:rsid w:val="0C0D7E41"/>
    <w:rsid w:val="0CC619D2"/>
    <w:rsid w:val="0D3B15CA"/>
    <w:rsid w:val="0DC64BC7"/>
    <w:rsid w:val="10DF5FEC"/>
    <w:rsid w:val="11BF0812"/>
    <w:rsid w:val="146D28A7"/>
    <w:rsid w:val="150E6A72"/>
    <w:rsid w:val="1538744F"/>
    <w:rsid w:val="1AD57F7F"/>
    <w:rsid w:val="1B0B1A85"/>
    <w:rsid w:val="1FA956EE"/>
    <w:rsid w:val="20021479"/>
    <w:rsid w:val="20D901A3"/>
    <w:rsid w:val="22287214"/>
    <w:rsid w:val="239E7AB1"/>
    <w:rsid w:val="27285BC7"/>
    <w:rsid w:val="2A13366B"/>
    <w:rsid w:val="2DA515CF"/>
    <w:rsid w:val="2E2521F3"/>
    <w:rsid w:val="31A111BB"/>
    <w:rsid w:val="34D523DE"/>
    <w:rsid w:val="35935B1F"/>
    <w:rsid w:val="36B96683"/>
    <w:rsid w:val="37384E45"/>
    <w:rsid w:val="380966F2"/>
    <w:rsid w:val="38C5512E"/>
    <w:rsid w:val="39270DB0"/>
    <w:rsid w:val="3A2A24F2"/>
    <w:rsid w:val="3A633E86"/>
    <w:rsid w:val="3BDB7BD7"/>
    <w:rsid w:val="3D906627"/>
    <w:rsid w:val="40022B1E"/>
    <w:rsid w:val="412467A6"/>
    <w:rsid w:val="4216334A"/>
    <w:rsid w:val="42CB0DBB"/>
    <w:rsid w:val="43C76391"/>
    <w:rsid w:val="45943BFC"/>
    <w:rsid w:val="45F36118"/>
    <w:rsid w:val="49C77704"/>
    <w:rsid w:val="50A15208"/>
    <w:rsid w:val="556A31DB"/>
    <w:rsid w:val="56C31C3A"/>
    <w:rsid w:val="57FD4394"/>
    <w:rsid w:val="5A731FCC"/>
    <w:rsid w:val="5C50326F"/>
    <w:rsid w:val="5F734BE9"/>
    <w:rsid w:val="5F7B53CD"/>
    <w:rsid w:val="67615B02"/>
    <w:rsid w:val="6F717C57"/>
    <w:rsid w:val="71DE2CE0"/>
    <w:rsid w:val="74D629E8"/>
    <w:rsid w:val="75BC2009"/>
    <w:rsid w:val="764D3A91"/>
    <w:rsid w:val="7CBA104A"/>
    <w:rsid w:val="7EDC6671"/>
    <w:rsid w:val="7FA9384E"/>
    <w:rsid w:val="7FE76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locked="1"/>
    <w:lsdException w:name="footer" w:locked="1"/>
    <w:lsdException w:name="index heading" w:semiHidden="1" w:uiPriority="99" w:unhideWhenUsed="1"/>
    <w:lsdException w:name="caption" w:locked="1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locked="1" w:qFormat="1"/>
    <w:lsdException w:name="Closing" w:semiHidden="1" w:uiPriority="99" w:unhideWhenUsed="1"/>
    <w:lsdException w:name="Signature" w:semiHidden="1" w:uiPriority="99" w:unhideWhenUsed="1"/>
    <w:lsdException w:name="Default Paragraph Font" w:lock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locked="1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semiHidden="1" w:uiPriority="99" w:unhideWhenUsed="1"/>
    <w:lsdException w:name="HTML Cite" w:locked="1"/>
    <w:lsdException w:name="HTML Code" w:locked="1"/>
    <w:lsdException w:name="HTML Definition" w:lock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locked="1"/>
    <w:lsdException w:name="Normal Table" w:locked="1"/>
    <w:lsdException w:name="annotation subject" w:semiHidden="1" w:uiPriority="99" w:unhideWhenUs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semiHidden="1" w:uiPriority="99" w:unhideWhenUsed="1"/>
    <w:lsdException w:name="Table Grid" w:uiPriority="59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9565F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956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8762A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95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9565F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19565F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19565F"/>
    <w:rPr>
      <w:rFonts w:cs="Times New Roman"/>
      <w:b/>
    </w:rPr>
  </w:style>
  <w:style w:type="character" w:styleId="FollowedHyperlink">
    <w:name w:val="FollowedHyperlink"/>
    <w:basedOn w:val="DefaultParagraphFont"/>
    <w:uiPriority w:val="99"/>
    <w:rsid w:val="0019565F"/>
    <w:rPr>
      <w:rFonts w:cs="Times New Roman"/>
      <w:color w:val="383838"/>
      <w:u w:val="none"/>
    </w:rPr>
  </w:style>
  <w:style w:type="character" w:styleId="Emphasis">
    <w:name w:val="Emphasis"/>
    <w:basedOn w:val="DefaultParagraphFont"/>
    <w:uiPriority w:val="99"/>
    <w:qFormat/>
    <w:rsid w:val="0019565F"/>
    <w:rPr>
      <w:rFonts w:cs="Times New Roman"/>
    </w:rPr>
  </w:style>
  <w:style w:type="character" w:styleId="HTMLDefinition">
    <w:name w:val="HTML Definition"/>
    <w:basedOn w:val="DefaultParagraphFont"/>
    <w:uiPriority w:val="99"/>
    <w:rsid w:val="0019565F"/>
    <w:rPr>
      <w:rFonts w:cs="Times New Roman"/>
    </w:rPr>
  </w:style>
  <w:style w:type="character" w:styleId="HTMLAcronym">
    <w:name w:val="HTML Acronym"/>
    <w:basedOn w:val="DefaultParagraphFont"/>
    <w:uiPriority w:val="99"/>
    <w:rsid w:val="0019565F"/>
    <w:rPr>
      <w:rFonts w:cs="Times New Roman"/>
    </w:rPr>
  </w:style>
  <w:style w:type="character" w:styleId="HTMLVariable">
    <w:name w:val="HTML Variable"/>
    <w:basedOn w:val="DefaultParagraphFont"/>
    <w:uiPriority w:val="99"/>
    <w:rsid w:val="0019565F"/>
    <w:rPr>
      <w:rFonts w:cs="Times New Roman"/>
    </w:rPr>
  </w:style>
  <w:style w:type="character" w:styleId="Hyperlink">
    <w:name w:val="Hyperlink"/>
    <w:basedOn w:val="DefaultParagraphFont"/>
    <w:uiPriority w:val="99"/>
    <w:rsid w:val="0019565F"/>
    <w:rPr>
      <w:rFonts w:cs="Times New Roman"/>
      <w:color w:val="0000FF"/>
      <w:u w:val="single"/>
    </w:rPr>
  </w:style>
  <w:style w:type="character" w:styleId="HTMLCode">
    <w:name w:val="HTML Code"/>
    <w:basedOn w:val="DefaultParagraphFont"/>
    <w:uiPriority w:val="99"/>
    <w:rsid w:val="0019565F"/>
    <w:rPr>
      <w:rFonts w:ascii="微软雅黑" w:eastAsia="微软雅黑" w:hAnsi="微软雅黑" w:cs="微软雅黑"/>
      <w:sz w:val="21"/>
      <w:szCs w:val="21"/>
    </w:rPr>
  </w:style>
  <w:style w:type="character" w:styleId="HTMLCite">
    <w:name w:val="HTML Cite"/>
    <w:basedOn w:val="DefaultParagraphFont"/>
    <w:uiPriority w:val="99"/>
    <w:rsid w:val="0019565F"/>
    <w:rPr>
      <w:rFonts w:cs="Times New Roman"/>
    </w:rPr>
  </w:style>
  <w:style w:type="paragraph" w:customStyle="1" w:styleId="-">
    <w:name w:val="硕士论文-二级节标题"/>
    <w:basedOn w:val="Normal"/>
    <w:next w:val="Normal"/>
    <w:uiPriority w:val="99"/>
    <w:rsid w:val="0019565F"/>
    <w:pPr>
      <w:spacing w:before="240" w:after="120" w:line="400" w:lineRule="exact"/>
      <w:jc w:val="center"/>
      <w:outlineLvl w:val="2"/>
    </w:pPr>
    <w:rPr>
      <w:rFonts w:ascii="仿宋_GB2312" w:eastAsia="仿宋_GB2312" w:hAnsi="宋体"/>
      <w:sz w:val="28"/>
      <w:szCs w:val="28"/>
    </w:rPr>
  </w:style>
  <w:style w:type="character" w:customStyle="1" w:styleId="ts">
    <w:name w:val="ts"/>
    <w:basedOn w:val="DefaultParagraphFont"/>
    <w:uiPriority w:val="99"/>
    <w:rsid w:val="0019565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915</TotalTime>
  <Pages>1</Pages>
  <Words>69</Words>
  <Characters>398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朱旋</cp:lastModifiedBy>
  <cp:revision>4</cp:revision>
  <cp:lastPrinted>2020-07-14T09:04:00Z</cp:lastPrinted>
  <dcterms:created xsi:type="dcterms:W3CDTF">2020-07-06T07:13:00Z</dcterms:created>
  <dcterms:modified xsi:type="dcterms:W3CDTF">2025-01-13T08:04:00Z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SaveFontToCloudKey">
    <vt:lpwstr>327209905_btnclosed</vt:lpwstr>
  </property>
  <property fmtid="{D5CDD505-2E9C-101B-9397-08002B2CF9AE}" pid="4" name="ICV">
    <vt:lpwstr>C6D9D7CE1E924FA7975C88D77BA013F0</vt:lpwstr>
  </property>
</Properties>
</file>